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066" w:rsidRPr="007858C1" w:rsidRDefault="00FE4066">
      <w:pPr>
        <w:rPr>
          <w:rFonts w:ascii="Arial" w:hAnsi="Arial" w:cs="Arial"/>
          <w:sz w:val="18"/>
          <w:szCs w:val="16"/>
        </w:rPr>
      </w:pPr>
    </w:p>
    <w:p w:rsidR="005504D6" w:rsidRPr="007858C1" w:rsidRDefault="005504D6">
      <w:pPr>
        <w:rPr>
          <w:rFonts w:ascii="Arial" w:hAnsi="Arial" w:cs="Arial"/>
          <w:sz w:val="18"/>
          <w:szCs w:val="16"/>
        </w:rPr>
      </w:pPr>
    </w:p>
    <w:p w:rsidR="005504D6" w:rsidRPr="007858C1" w:rsidRDefault="005504D6">
      <w:pPr>
        <w:rPr>
          <w:rFonts w:ascii="Arial" w:hAnsi="Arial" w:cs="Arial"/>
          <w:sz w:val="18"/>
          <w:szCs w:val="16"/>
        </w:rPr>
      </w:pPr>
    </w:p>
    <w:p w:rsidR="005504D6" w:rsidRPr="007858C1" w:rsidRDefault="005504D6" w:rsidP="005504D6">
      <w:pPr>
        <w:rPr>
          <w:rFonts w:ascii="Arial" w:hAnsi="Arial" w:cs="Arial"/>
          <w:sz w:val="28"/>
        </w:rPr>
      </w:pPr>
    </w:p>
    <w:p w:rsidR="00051D4A" w:rsidRPr="007858C1" w:rsidRDefault="005504D6" w:rsidP="005504D6">
      <w:pPr>
        <w:rPr>
          <w:rFonts w:ascii="Arial" w:hAnsi="Arial" w:cs="Arial"/>
          <w:szCs w:val="22"/>
        </w:rPr>
      </w:pP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  <w:r w:rsidRPr="007858C1">
        <w:rPr>
          <w:rFonts w:ascii="Arial" w:hAnsi="Arial" w:cs="Arial"/>
          <w:szCs w:val="22"/>
        </w:rPr>
        <w:tab/>
      </w:r>
    </w:p>
    <w:p w:rsidR="005504D6" w:rsidRPr="00445CBC" w:rsidRDefault="0056098C" w:rsidP="00051D4A">
      <w:pPr>
        <w:ind w:left="6372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Erlangen, 27</w:t>
      </w:r>
      <w:r w:rsidR="005504D6" w:rsidRPr="00445CBC">
        <w:rPr>
          <w:rFonts w:ascii="Arial" w:hAnsi="Arial" w:cs="Arial"/>
          <w:sz w:val="22"/>
          <w:szCs w:val="22"/>
        </w:rPr>
        <w:t>.</w:t>
      </w:r>
      <w:r w:rsidR="00B30017" w:rsidRPr="00445CBC">
        <w:rPr>
          <w:rFonts w:ascii="Arial" w:hAnsi="Arial" w:cs="Arial"/>
          <w:sz w:val="22"/>
          <w:szCs w:val="22"/>
        </w:rPr>
        <w:t>0</w:t>
      </w:r>
      <w:r w:rsidR="005504D6" w:rsidRPr="00445CBC">
        <w:rPr>
          <w:rFonts w:ascii="Arial" w:hAnsi="Arial" w:cs="Arial"/>
          <w:sz w:val="22"/>
          <w:szCs w:val="22"/>
        </w:rPr>
        <w:t>1</w:t>
      </w:r>
      <w:r w:rsidR="00B30017" w:rsidRPr="00445CBC">
        <w:rPr>
          <w:rFonts w:ascii="Arial" w:hAnsi="Arial" w:cs="Arial"/>
          <w:sz w:val="22"/>
          <w:szCs w:val="22"/>
        </w:rPr>
        <w:t>.2021</w:t>
      </w:r>
    </w:p>
    <w:p w:rsidR="005504D6" w:rsidRPr="00445CBC" w:rsidRDefault="005504D6" w:rsidP="005504D6">
      <w:pPr>
        <w:rPr>
          <w:rFonts w:ascii="Arial" w:hAnsi="Arial" w:cs="Arial"/>
          <w:sz w:val="22"/>
          <w:szCs w:val="22"/>
        </w:rPr>
      </w:pPr>
    </w:p>
    <w:p w:rsidR="00B30017" w:rsidRPr="00445CBC" w:rsidRDefault="004013BF" w:rsidP="005504D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45CBC">
        <w:rPr>
          <w:rFonts w:ascii="Arial" w:hAnsi="Arial" w:cs="Arial"/>
          <w:b/>
          <w:sz w:val="22"/>
          <w:szCs w:val="22"/>
        </w:rPr>
        <w:t>Liebe Eltern</w:t>
      </w:r>
      <w:r w:rsidR="00B30017" w:rsidRPr="00445CBC">
        <w:rPr>
          <w:rFonts w:ascii="Arial" w:hAnsi="Arial" w:cs="Arial"/>
          <w:b/>
          <w:sz w:val="22"/>
          <w:szCs w:val="22"/>
        </w:rPr>
        <w:t xml:space="preserve"> der </w:t>
      </w:r>
      <w:r w:rsidR="0056098C">
        <w:rPr>
          <w:rFonts w:ascii="Arial" w:hAnsi="Arial" w:cs="Arial"/>
          <w:b/>
          <w:sz w:val="22"/>
          <w:szCs w:val="22"/>
        </w:rPr>
        <w:t>zukünftigen Erstk</w:t>
      </w:r>
      <w:r w:rsidR="00B30017" w:rsidRPr="00445CBC">
        <w:rPr>
          <w:rFonts w:ascii="Arial" w:hAnsi="Arial" w:cs="Arial"/>
          <w:b/>
          <w:sz w:val="22"/>
          <w:szCs w:val="22"/>
        </w:rPr>
        <w:t>lässler,</w:t>
      </w:r>
    </w:p>
    <w:p w:rsidR="005504D6" w:rsidRDefault="005504D6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6098C" w:rsidRDefault="0056098C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letzten Brief vom 11.01.2021 haben Sie einen Fragebogen von uns erhalten. Falls Sie diesen noch nicht an uns zurück</w:t>
      </w:r>
      <w:r w:rsidR="006A0443">
        <w:rPr>
          <w:rFonts w:ascii="Arial" w:hAnsi="Arial" w:cs="Arial"/>
          <w:sz w:val="22"/>
          <w:szCs w:val="22"/>
        </w:rPr>
        <w:t>ge</w:t>
      </w:r>
      <w:r>
        <w:rPr>
          <w:rFonts w:ascii="Arial" w:hAnsi="Arial" w:cs="Arial"/>
          <w:sz w:val="22"/>
          <w:szCs w:val="22"/>
        </w:rPr>
        <w:t>geben haben, holen Sie dies bitte noch nach.</w:t>
      </w:r>
    </w:p>
    <w:p w:rsidR="0056098C" w:rsidRDefault="0056098C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6098C" w:rsidRDefault="0056098C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Anders als im letzten Brief angekündigt, gibt es wegen Corona dieses Jahr keine Schuleingangsuntersuchung durch das Gesundheitsamt.</w:t>
      </w:r>
    </w:p>
    <w:p w:rsidR="00DD7844" w:rsidRDefault="00DD7844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D7844" w:rsidRDefault="0056098C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Leider kann in diesem Jahr nicht wie geplant unser Infoelternabend für künftige </w:t>
      </w:r>
      <w:proofErr w:type="spellStart"/>
      <w:r>
        <w:rPr>
          <w:rFonts w:ascii="Arial" w:hAnsi="Arial" w:cs="Arial"/>
          <w:sz w:val="22"/>
          <w:szCs w:val="22"/>
        </w:rPr>
        <w:t>Erstklass</w:t>
      </w:r>
      <w:r w:rsidR="004336C6">
        <w:rPr>
          <w:rFonts w:ascii="Arial" w:hAnsi="Arial" w:cs="Arial"/>
          <w:sz w:val="22"/>
          <w:szCs w:val="22"/>
        </w:rPr>
        <w:t>eltern</w:t>
      </w:r>
      <w:proofErr w:type="spellEnd"/>
      <w:r>
        <w:rPr>
          <w:rFonts w:ascii="Arial" w:hAnsi="Arial" w:cs="Arial"/>
          <w:sz w:val="22"/>
          <w:szCs w:val="22"/>
        </w:rPr>
        <w:t xml:space="preserve"> am 04. Februar 2021 in Präsenz an der Schule stattfinden. Wir planen stattdessen den El</w:t>
      </w:r>
      <w:r w:rsidR="00DD7844">
        <w:rPr>
          <w:rFonts w:ascii="Arial" w:hAnsi="Arial" w:cs="Arial"/>
          <w:sz w:val="22"/>
          <w:szCs w:val="22"/>
        </w:rPr>
        <w:t>ternabend digital durchzuführen am:</w:t>
      </w:r>
      <w:r>
        <w:rPr>
          <w:rFonts w:ascii="Arial" w:hAnsi="Arial" w:cs="Arial"/>
          <w:sz w:val="22"/>
          <w:szCs w:val="22"/>
        </w:rPr>
        <w:t xml:space="preserve"> </w:t>
      </w:r>
    </w:p>
    <w:p w:rsidR="00DD7844" w:rsidRDefault="00DD7844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D7844" w:rsidRDefault="00DD7844" w:rsidP="00DD784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DD7844">
        <w:rPr>
          <w:rFonts w:ascii="Arial" w:hAnsi="Arial" w:cs="Arial"/>
          <w:color w:val="FF0000"/>
          <w:szCs w:val="22"/>
        </w:rPr>
        <w:t>Donnerstag, 04. Februar 2021 um 19.00 Uhr</w:t>
      </w:r>
    </w:p>
    <w:p w:rsidR="00DD7844" w:rsidRDefault="00DD7844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05159" w:rsidRDefault="0056098C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 diesem Abend erfahren Sie alles, was Sie für die Einschulung Ihres Kindes wissen müssen. </w:t>
      </w:r>
      <w:r w:rsidR="00DD7844">
        <w:rPr>
          <w:rFonts w:ascii="Arial" w:hAnsi="Arial" w:cs="Arial"/>
          <w:sz w:val="22"/>
          <w:szCs w:val="22"/>
        </w:rPr>
        <w:t>Sie erhalten über Ihre E-Mailadresse die Einladung zu</w:t>
      </w:r>
      <w:r w:rsidR="006A0443">
        <w:rPr>
          <w:rFonts w:ascii="Arial" w:hAnsi="Arial" w:cs="Arial"/>
          <w:sz w:val="22"/>
          <w:szCs w:val="22"/>
        </w:rPr>
        <w:t>m</w:t>
      </w:r>
      <w:r w:rsidR="00DD7844">
        <w:rPr>
          <w:rFonts w:ascii="Arial" w:hAnsi="Arial" w:cs="Arial"/>
          <w:sz w:val="22"/>
          <w:szCs w:val="22"/>
        </w:rPr>
        <w:t xml:space="preserve"> digitalen Elternabend</w:t>
      </w:r>
      <w:r w:rsidR="00792E2B">
        <w:rPr>
          <w:rFonts w:ascii="Arial" w:hAnsi="Arial" w:cs="Arial"/>
          <w:sz w:val="22"/>
          <w:szCs w:val="22"/>
        </w:rPr>
        <w:t xml:space="preserve"> (Zoom)</w:t>
      </w:r>
      <w:r w:rsidR="00DD7844">
        <w:rPr>
          <w:rFonts w:ascii="Arial" w:hAnsi="Arial" w:cs="Arial"/>
          <w:sz w:val="22"/>
          <w:szCs w:val="22"/>
        </w:rPr>
        <w:t>.</w:t>
      </w:r>
      <w:r w:rsidR="00705159">
        <w:rPr>
          <w:rFonts w:ascii="Arial" w:hAnsi="Arial" w:cs="Arial"/>
          <w:sz w:val="22"/>
          <w:szCs w:val="22"/>
        </w:rPr>
        <w:t xml:space="preserve"> Zusätzlich finden Sie den Link zu diesem Elternabend auf der Startseite unserer Homepage.</w:t>
      </w:r>
    </w:p>
    <w:p w:rsidR="00DD7844" w:rsidRDefault="00DD7844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Bitte loggen Sie sich 1</w:t>
      </w:r>
      <w:r w:rsidR="00792E2B">
        <w:rPr>
          <w:rFonts w:ascii="Arial" w:hAnsi="Arial" w:cs="Arial"/>
          <w:sz w:val="22"/>
          <w:szCs w:val="22"/>
        </w:rPr>
        <w:t>0</w:t>
      </w:r>
      <w:r w:rsidR="00EC078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Minuten früher ein, damit wir sehen können, wer teilnimmt. Die wichtigsten Inhalte des Elternabends können Sie im beilegenden Heft „Informationen zum Schulanfang 2021“ und beiliegenden Flyer zur bilingualen Schule nachlesen.</w:t>
      </w:r>
    </w:p>
    <w:p w:rsidR="0056098C" w:rsidRDefault="0056098C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D7844" w:rsidRDefault="00DD7844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 sich die Rahmenbedingungen zur Schuleinschreibung noch ändern können, informieren Sie sich bitte regelmäßig auf unsere</w:t>
      </w:r>
      <w:r w:rsidR="004336C6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 Homepage zur aktuellen Situation: </w:t>
      </w:r>
    </w:p>
    <w:p w:rsidR="00DD7844" w:rsidRPr="00DD7844" w:rsidRDefault="00DD7844" w:rsidP="005504D6">
      <w:pPr>
        <w:spacing w:line="276" w:lineRule="auto"/>
        <w:jc w:val="both"/>
        <w:rPr>
          <w:rFonts w:ascii="Arial" w:hAnsi="Arial" w:cs="Arial"/>
          <w:sz w:val="28"/>
          <w:szCs w:val="22"/>
        </w:rPr>
      </w:pPr>
    </w:p>
    <w:p w:rsidR="00DD7844" w:rsidRDefault="00705159" w:rsidP="00DD784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hyperlink r:id="rId8" w:history="1">
        <w:r w:rsidR="00DD7844" w:rsidRPr="00DD7844">
          <w:rPr>
            <w:rStyle w:val="Hyperlink"/>
            <w:rFonts w:ascii="Arial" w:hAnsi="Arial" w:cs="Arial"/>
            <w:color w:val="FF0000"/>
            <w:sz w:val="28"/>
            <w:szCs w:val="22"/>
          </w:rPr>
          <w:t>www.pestalozzischule-erlangen.de</w:t>
        </w:r>
      </w:hyperlink>
    </w:p>
    <w:p w:rsidR="00DD7844" w:rsidRDefault="00DD7844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6098C" w:rsidRPr="00445CBC" w:rsidRDefault="0056098C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858C1" w:rsidRPr="00445CBC" w:rsidRDefault="00DD7844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Herzlichen Dank für Ihre Mitarbeit und b</w:t>
      </w:r>
      <w:r w:rsidR="007858C1" w:rsidRPr="00445CBC">
        <w:rPr>
          <w:rFonts w:ascii="Arial" w:hAnsi="Arial" w:cs="Arial"/>
          <w:sz w:val="22"/>
          <w:szCs w:val="22"/>
        </w:rPr>
        <w:t>leiben Sie gesund!</w:t>
      </w:r>
    </w:p>
    <w:p w:rsidR="007858C1" w:rsidRPr="00445CBC" w:rsidRDefault="007858C1" w:rsidP="005504D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504D6" w:rsidRPr="00445CBC" w:rsidRDefault="005504D6" w:rsidP="005504D6">
      <w:pPr>
        <w:rPr>
          <w:rFonts w:ascii="Arial" w:hAnsi="Arial" w:cs="Arial"/>
          <w:i/>
          <w:sz w:val="22"/>
          <w:szCs w:val="22"/>
        </w:rPr>
      </w:pPr>
    </w:p>
    <w:p w:rsidR="00E30529" w:rsidRPr="00445CBC" w:rsidRDefault="005504D6" w:rsidP="00445CBC">
      <w:pPr>
        <w:rPr>
          <w:rFonts w:ascii="Arial" w:hAnsi="Arial" w:cs="Arial"/>
          <w:sz w:val="22"/>
          <w:szCs w:val="22"/>
        </w:rPr>
      </w:pPr>
      <w:r w:rsidRPr="00445CBC">
        <w:rPr>
          <w:rFonts w:ascii="Arial" w:hAnsi="Arial" w:cs="Arial"/>
          <w:sz w:val="22"/>
          <w:szCs w:val="22"/>
        </w:rPr>
        <w:t>Carmen Vogt</w:t>
      </w:r>
      <w:r w:rsidR="007858C1" w:rsidRPr="00445CBC">
        <w:rPr>
          <w:rFonts w:ascii="Arial" w:hAnsi="Arial" w:cs="Arial"/>
          <w:sz w:val="22"/>
          <w:szCs w:val="22"/>
        </w:rPr>
        <w:t>, Rektorin &amp; das Team der Pestalozzischule</w:t>
      </w:r>
      <w:r w:rsidR="00835682" w:rsidRPr="00445CBC">
        <w:rPr>
          <w:rFonts w:ascii="Arial" w:hAnsi="Arial" w:cs="Arial"/>
          <w:sz w:val="22"/>
          <w:szCs w:val="22"/>
        </w:rPr>
        <w:br/>
      </w:r>
    </w:p>
    <w:sectPr w:rsidR="00E30529" w:rsidRPr="00445CBC" w:rsidSect="00E2480E">
      <w:footerReference w:type="default" r:id="rId9"/>
      <w:headerReference w:type="first" r:id="rId10"/>
      <w:footerReference w:type="first" r:id="rId11"/>
      <w:pgSz w:w="11906" w:h="16838"/>
      <w:pgMar w:top="1276" w:right="926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066" w:rsidRDefault="00FE4066">
      <w:r>
        <w:separator/>
      </w:r>
    </w:p>
  </w:endnote>
  <w:endnote w:type="continuationSeparator" w:id="0">
    <w:p w:rsidR="00FE4066" w:rsidRDefault="00FE4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P MathA">
    <w:altName w:val="Symbol"/>
    <w:panose1 w:val="00000000000000000000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066" w:rsidRDefault="00FE4066">
    <w:pPr>
      <w:pStyle w:val="Fuzeile"/>
      <w:jc w:val="center"/>
      <w:rPr>
        <w:rFonts w:ascii="AvantGarde Bk BT" w:hAnsi="AvantGarde Bk BT"/>
        <w:sz w:val="16"/>
      </w:rPr>
    </w:pPr>
    <w:r>
      <w:rPr>
        <w:rFonts w:ascii="AvantGarde Bk BT" w:hAnsi="AvantGarde Bk BT"/>
        <w:sz w:val="16"/>
      </w:rPr>
      <w:t xml:space="preserve">Pestalozzistraße 1  </w:t>
    </w:r>
    <w:r>
      <w:rPr>
        <w:rFonts w:ascii="AvantGarde Bk BT" w:hAnsi="AvantGarde Bk BT"/>
        <w:sz w:val="16"/>
        <w:szCs w:val="16"/>
      </w:rPr>
      <w:sym w:font="WP MathA" w:char="F032"/>
    </w:r>
    <w:r>
      <w:rPr>
        <w:rFonts w:ascii="AvantGarde Bk BT" w:hAnsi="AvantGarde Bk BT"/>
        <w:sz w:val="16"/>
      </w:rPr>
      <w:t xml:space="preserve">  91052 Erlangen  </w:t>
    </w:r>
    <w:r>
      <w:rPr>
        <w:rFonts w:ascii="AvantGarde Bk BT" w:hAnsi="AvantGarde Bk BT"/>
        <w:sz w:val="16"/>
        <w:szCs w:val="16"/>
      </w:rPr>
      <w:sym w:font="WP MathA" w:char="F032"/>
    </w:r>
    <w:r>
      <w:rPr>
        <w:rFonts w:ascii="AvantGarde Bk BT" w:hAnsi="AvantGarde Bk BT"/>
        <w:sz w:val="16"/>
      </w:rPr>
      <w:t xml:space="preserve">  Telefon: 09131-685928-0  </w:t>
    </w:r>
    <w:r>
      <w:rPr>
        <w:rFonts w:ascii="AvantGarde Bk BT" w:hAnsi="AvantGarde Bk BT"/>
        <w:sz w:val="16"/>
        <w:szCs w:val="16"/>
      </w:rPr>
      <w:sym w:font="WP MathA" w:char="F032"/>
    </w:r>
    <w:r>
      <w:rPr>
        <w:rFonts w:ascii="AvantGarde Bk BT" w:hAnsi="AvantGarde Bk BT"/>
        <w:sz w:val="16"/>
      </w:rPr>
      <w:t xml:space="preserve">  Fax: 09131-685928-14</w:t>
    </w:r>
  </w:p>
  <w:p w:rsidR="00FE4066" w:rsidRDefault="00705159">
    <w:pPr>
      <w:pStyle w:val="Fuzeile"/>
      <w:jc w:val="center"/>
    </w:pPr>
    <w:hyperlink r:id="rId1" w:history="1">
      <w:r w:rsidR="00FE4066">
        <w:rPr>
          <w:rStyle w:val="Hyperlink"/>
          <w:rFonts w:ascii="AvantGarde Bk BT" w:hAnsi="AvantGarde Bk BT"/>
          <w:color w:val="auto"/>
          <w:sz w:val="16"/>
          <w:u w:val="none"/>
        </w:rPr>
        <w:t>pestalozzischule.erlangen@t-online.de</w:t>
      </w:r>
    </w:hyperlink>
    <w:r w:rsidR="00FE4066">
      <w:rPr>
        <w:rFonts w:ascii="AvantGarde Bk BT" w:hAnsi="AvantGarde Bk BT"/>
        <w:sz w:val="16"/>
      </w:rPr>
      <w:t xml:space="preserve">  </w:t>
    </w:r>
    <w:r w:rsidR="00FE4066">
      <w:rPr>
        <w:rFonts w:ascii="AvantGarde Bk BT" w:hAnsi="AvantGarde Bk BT"/>
        <w:sz w:val="16"/>
        <w:szCs w:val="16"/>
      </w:rPr>
      <w:sym w:font="WP MathA" w:char="F032"/>
    </w:r>
    <w:r w:rsidR="00FE4066">
      <w:rPr>
        <w:rFonts w:ascii="AvantGarde Bk BT" w:hAnsi="AvantGarde Bk BT"/>
        <w:sz w:val="16"/>
      </w:rPr>
      <w:t xml:space="preserve">  www.pestalozzischule-erlangen.de  </w:t>
    </w:r>
    <w:r w:rsidR="00FE4066">
      <w:rPr>
        <w:rFonts w:ascii="AvantGarde Bk BT" w:hAnsi="AvantGarde Bk BT"/>
        <w:sz w:val="16"/>
        <w:szCs w:val="16"/>
      </w:rPr>
      <w:sym w:font="WP MathA" w:char="F032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066" w:rsidRDefault="00FE4066" w:rsidP="004039B3">
    <w:pPr>
      <w:pStyle w:val="Fuzeile"/>
      <w:jc w:val="center"/>
      <w:rPr>
        <w:rFonts w:ascii="AvantGarde Bk BT" w:hAnsi="AvantGarde Bk BT"/>
        <w:sz w:val="16"/>
      </w:rPr>
    </w:pPr>
    <w:r>
      <w:rPr>
        <w:rFonts w:ascii="AvantGarde Bk BT" w:hAnsi="AvantGarde Bk BT"/>
        <w:sz w:val="16"/>
      </w:rPr>
      <w:t>Pestalozzistraße 1 /  91052 Erlangen /  Telefon: 09131-685928-0 /  Fax: 09131-685928-14</w:t>
    </w:r>
  </w:p>
  <w:p w:rsidR="00FE4066" w:rsidRDefault="00FE4066" w:rsidP="004039B3">
    <w:pPr>
      <w:pStyle w:val="Fuzeile"/>
      <w:jc w:val="center"/>
    </w:pPr>
    <w:r w:rsidRPr="00433D3C">
      <w:rPr>
        <w:rFonts w:ascii="AvantGarde Bk BT" w:hAnsi="AvantGarde Bk BT"/>
        <w:sz w:val="16"/>
      </w:rPr>
      <w:t>sekretariat@pestalozzischule</w:t>
    </w:r>
    <w:hyperlink r:id="rId1" w:history="1">
      <w:r w:rsidRPr="00433D3C">
        <w:rPr>
          <w:rStyle w:val="Hyperlink"/>
          <w:rFonts w:ascii="AvantGarde Bk BT" w:hAnsi="AvantGarde Bk BT"/>
          <w:color w:val="auto"/>
          <w:sz w:val="16"/>
          <w:u w:val="none"/>
        </w:rPr>
        <w:t>-erlangen.de</w:t>
      </w:r>
    </w:hyperlink>
    <w:r>
      <w:rPr>
        <w:rFonts w:ascii="AvantGarde Bk BT" w:hAnsi="AvantGarde Bk BT"/>
        <w:sz w:val="16"/>
      </w:rPr>
      <w:t xml:space="preserve"> /  www.pestalozzischule-erlangen.de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066" w:rsidRDefault="00FE4066">
      <w:r>
        <w:separator/>
      </w:r>
    </w:p>
  </w:footnote>
  <w:footnote w:type="continuationSeparator" w:id="0">
    <w:p w:rsidR="00FE4066" w:rsidRDefault="00FE4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066" w:rsidRDefault="00F43BF1" w:rsidP="004039B3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B1E2D" wp14:editId="0B218742">
          <wp:simplePos x="0" y="0"/>
          <wp:positionH relativeFrom="column">
            <wp:posOffset>4686300</wp:posOffset>
          </wp:positionH>
          <wp:positionV relativeFrom="paragraph">
            <wp:posOffset>4445</wp:posOffset>
          </wp:positionV>
          <wp:extent cx="1391285" cy="1800860"/>
          <wp:effectExtent l="0" t="0" r="0" b="8890"/>
          <wp:wrapNone/>
          <wp:docPr id="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180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4066" w:rsidRDefault="00FE4066" w:rsidP="004039B3">
    <w:pPr>
      <w:pStyle w:val="Kopfzeile"/>
    </w:pPr>
  </w:p>
  <w:p w:rsidR="00FE4066" w:rsidRDefault="00FE4066" w:rsidP="004039B3">
    <w:pPr>
      <w:pStyle w:val="Kopfzeile"/>
    </w:pPr>
  </w:p>
  <w:p w:rsidR="00FE4066" w:rsidRDefault="00FE4066" w:rsidP="004039B3">
    <w:pPr>
      <w:pStyle w:val="Kopfzeile"/>
    </w:pPr>
  </w:p>
  <w:p w:rsidR="00FE4066" w:rsidRDefault="00FE4066" w:rsidP="004039B3">
    <w:pPr>
      <w:pStyle w:val="Kopfzeile"/>
    </w:pPr>
  </w:p>
  <w:p w:rsidR="00FE4066" w:rsidRDefault="00FE4066" w:rsidP="004039B3">
    <w:pPr>
      <w:pStyle w:val="Kopfzeile"/>
    </w:pPr>
  </w:p>
  <w:p w:rsidR="00FE4066" w:rsidRDefault="00FE4066" w:rsidP="004039B3">
    <w:pPr>
      <w:pStyle w:val="Kopfzeile"/>
    </w:pPr>
  </w:p>
  <w:p w:rsidR="00FE4066" w:rsidRPr="004039B3" w:rsidRDefault="00FE4066">
    <w:pPr>
      <w:pStyle w:val="Kopfzeile"/>
      <w:rPr>
        <w:rFonts w:ascii="AvantGarde Bk BT" w:hAnsi="AvantGarde Bk BT"/>
        <w:sz w:val="14"/>
      </w:rPr>
    </w:pPr>
    <w:r>
      <w:rPr>
        <w:rFonts w:ascii="AvantGarde Bk BT" w:hAnsi="AvantGarde Bk BT"/>
        <w:sz w:val="14"/>
      </w:rPr>
      <w:t>Pestalozzischule /  Pestalozzistraße 1 /  91052  Erlangen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B2EF2"/>
    <w:multiLevelType w:val="hybridMultilevel"/>
    <w:tmpl w:val="8E62D1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94C93"/>
    <w:multiLevelType w:val="hybridMultilevel"/>
    <w:tmpl w:val="CBEA6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0B4"/>
    <w:rsid w:val="00001193"/>
    <w:rsid w:val="00006CFD"/>
    <w:rsid w:val="00013E82"/>
    <w:rsid w:val="00051D4A"/>
    <w:rsid w:val="000666EF"/>
    <w:rsid w:val="00066BD1"/>
    <w:rsid w:val="00092FD5"/>
    <w:rsid w:val="000A1C68"/>
    <w:rsid w:val="000C04EA"/>
    <w:rsid w:val="000F41B8"/>
    <w:rsid w:val="001400B6"/>
    <w:rsid w:val="00191A78"/>
    <w:rsid w:val="001B096A"/>
    <w:rsid w:val="001E03EE"/>
    <w:rsid w:val="001F7904"/>
    <w:rsid w:val="00220D6C"/>
    <w:rsid w:val="002B4F9C"/>
    <w:rsid w:val="002B5B98"/>
    <w:rsid w:val="002B7265"/>
    <w:rsid w:val="002F2660"/>
    <w:rsid w:val="003232AA"/>
    <w:rsid w:val="00330D51"/>
    <w:rsid w:val="003A3CC1"/>
    <w:rsid w:val="003E4F2E"/>
    <w:rsid w:val="003E59B7"/>
    <w:rsid w:val="0040009D"/>
    <w:rsid w:val="004013BF"/>
    <w:rsid w:val="004039B3"/>
    <w:rsid w:val="00405679"/>
    <w:rsid w:val="00417864"/>
    <w:rsid w:val="0042052F"/>
    <w:rsid w:val="00423C0F"/>
    <w:rsid w:val="004336C6"/>
    <w:rsid w:val="00433D3C"/>
    <w:rsid w:val="00442D0A"/>
    <w:rsid w:val="00443A77"/>
    <w:rsid w:val="00445CBC"/>
    <w:rsid w:val="00492C7B"/>
    <w:rsid w:val="004B215D"/>
    <w:rsid w:val="004B4B91"/>
    <w:rsid w:val="004B4F4F"/>
    <w:rsid w:val="004F314D"/>
    <w:rsid w:val="0051168B"/>
    <w:rsid w:val="00515EB7"/>
    <w:rsid w:val="005457A5"/>
    <w:rsid w:val="005504D6"/>
    <w:rsid w:val="0056098C"/>
    <w:rsid w:val="005800B4"/>
    <w:rsid w:val="00592063"/>
    <w:rsid w:val="00593C3A"/>
    <w:rsid w:val="005C02BA"/>
    <w:rsid w:val="005C6AB3"/>
    <w:rsid w:val="005D6698"/>
    <w:rsid w:val="005F351A"/>
    <w:rsid w:val="00635CC4"/>
    <w:rsid w:val="00640E0B"/>
    <w:rsid w:val="006561D0"/>
    <w:rsid w:val="00666517"/>
    <w:rsid w:val="006734EE"/>
    <w:rsid w:val="0067479A"/>
    <w:rsid w:val="006827DE"/>
    <w:rsid w:val="006A0443"/>
    <w:rsid w:val="006C19E9"/>
    <w:rsid w:val="006C2C46"/>
    <w:rsid w:val="006E5A02"/>
    <w:rsid w:val="006F016B"/>
    <w:rsid w:val="00705159"/>
    <w:rsid w:val="00744F5C"/>
    <w:rsid w:val="007552E2"/>
    <w:rsid w:val="0076793A"/>
    <w:rsid w:val="0077452A"/>
    <w:rsid w:val="00774568"/>
    <w:rsid w:val="007858C1"/>
    <w:rsid w:val="00792E2B"/>
    <w:rsid w:val="007A31E3"/>
    <w:rsid w:val="007C13F4"/>
    <w:rsid w:val="007C41C3"/>
    <w:rsid w:val="007D0DF2"/>
    <w:rsid w:val="007D12E0"/>
    <w:rsid w:val="00833716"/>
    <w:rsid w:val="00834017"/>
    <w:rsid w:val="00835682"/>
    <w:rsid w:val="00836443"/>
    <w:rsid w:val="00841589"/>
    <w:rsid w:val="008654D6"/>
    <w:rsid w:val="0088184E"/>
    <w:rsid w:val="008A2C08"/>
    <w:rsid w:val="008A615C"/>
    <w:rsid w:val="008A7CB2"/>
    <w:rsid w:val="008D317B"/>
    <w:rsid w:val="008E0EF0"/>
    <w:rsid w:val="008F2331"/>
    <w:rsid w:val="0095143F"/>
    <w:rsid w:val="00955000"/>
    <w:rsid w:val="009847DB"/>
    <w:rsid w:val="00990C6B"/>
    <w:rsid w:val="009A001F"/>
    <w:rsid w:val="009B2B3B"/>
    <w:rsid w:val="009F16F4"/>
    <w:rsid w:val="009F58C5"/>
    <w:rsid w:val="009F7BAD"/>
    <w:rsid w:val="00A1178C"/>
    <w:rsid w:val="00A2229D"/>
    <w:rsid w:val="00A23BDB"/>
    <w:rsid w:val="00A33944"/>
    <w:rsid w:val="00A44D49"/>
    <w:rsid w:val="00A60098"/>
    <w:rsid w:val="00A61F15"/>
    <w:rsid w:val="00A6274A"/>
    <w:rsid w:val="00A7066D"/>
    <w:rsid w:val="00A86243"/>
    <w:rsid w:val="00AA4A7C"/>
    <w:rsid w:val="00AA70EB"/>
    <w:rsid w:val="00AC02D2"/>
    <w:rsid w:val="00AC62A8"/>
    <w:rsid w:val="00AE4B37"/>
    <w:rsid w:val="00B15F6D"/>
    <w:rsid w:val="00B17E30"/>
    <w:rsid w:val="00B30017"/>
    <w:rsid w:val="00B31EBC"/>
    <w:rsid w:val="00B53043"/>
    <w:rsid w:val="00B56832"/>
    <w:rsid w:val="00BF0478"/>
    <w:rsid w:val="00BF088E"/>
    <w:rsid w:val="00BF62C1"/>
    <w:rsid w:val="00C12424"/>
    <w:rsid w:val="00C2162A"/>
    <w:rsid w:val="00C51154"/>
    <w:rsid w:val="00CB72C4"/>
    <w:rsid w:val="00D012BB"/>
    <w:rsid w:val="00D15A29"/>
    <w:rsid w:val="00D41A8F"/>
    <w:rsid w:val="00D635F6"/>
    <w:rsid w:val="00D70F2A"/>
    <w:rsid w:val="00D95E2A"/>
    <w:rsid w:val="00D977AE"/>
    <w:rsid w:val="00DC73AB"/>
    <w:rsid w:val="00DD7844"/>
    <w:rsid w:val="00E2480E"/>
    <w:rsid w:val="00E30529"/>
    <w:rsid w:val="00E31B0F"/>
    <w:rsid w:val="00E355CA"/>
    <w:rsid w:val="00E36F77"/>
    <w:rsid w:val="00E3780C"/>
    <w:rsid w:val="00E75712"/>
    <w:rsid w:val="00E774A0"/>
    <w:rsid w:val="00E82F3B"/>
    <w:rsid w:val="00EA1ED3"/>
    <w:rsid w:val="00EA277A"/>
    <w:rsid w:val="00EA5F8E"/>
    <w:rsid w:val="00EC0786"/>
    <w:rsid w:val="00F34A57"/>
    <w:rsid w:val="00F43BF1"/>
    <w:rsid w:val="00FD5EF9"/>
    <w:rsid w:val="00FE4066"/>
    <w:rsid w:val="00FE7094"/>
    <w:rsid w:val="00FF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04B72116"/>
  <w15:docId w15:val="{604BEB2D-769C-484B-8497-7ED182196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3C3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93C3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13BE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semiHidden/>
    <w:rsid w:val="00593C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13BE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rsid w:val="00593C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13BE2"/>
    <w:rPr>
      <w:sz w:val="24"/>
      <w:szCs w:val="24"/>
    </w:rPr>
  </w:style>
  <w:style w:type="character" w:styleId="Hyperlink">
    <w:name w:val="Hyperlink"/>
    <w:basedOn w:val="Absatz-Standardschriftart"/>
    <w:uiPriority w:val="99"/>
    <w:semiHidden/>
    <w:rsid w:val="00593C3A"/>
    <w:rPr>
      <w:rFonts w:cs="Times New Roman"/>
      <w:color w:val="0000FF"/>
      <w:u w:val="single"/>
    </w:rPr>
  </w:style>
  <w:style w:type="character" w:styleId="Hervorhebung">
    <w:name w:val="Emphasis"/>
    <w:basedOn w:val="Absatz-Standardschriftart"/>
    <w:uiPriority w:val="99"/>
    <w:qFormat/>
    <w:rsid w:val="00BF62C1"/>
    <w:rPr>
      <w:rFonts w:cs="Times New Roman"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rsid w:val="00BF62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3BE2"/>
    <w:rPr>
      <w:sz w:val="0"/>
      <w:szCs w:val="0"/>
    </w:rPr>
  </w:style>
  <w:style w:type="paragraph" w:styleId="StandardWeb">
    <w:name w:val="Normal (Web)"/>
    <w:basedOn w:val="Standard"/>
    <w:uiPriority w:val="99"/>
    <w:semiHidden/>
    <w:rsid w:val="00666517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401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06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stalozzischule-erlangen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stalozzischule.erlangen@t-online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-erlang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chlenk\Eigene%20Dateien\ketzer\Briefe\Pezzi_Brief_bu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AC1C0-57F8-458F-9FDE-98F4B52BD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Pezzi_Brief_bunt</Template>
  <TotalTime>0</TotalTime>
  <Pages>1</Pages>
  <Words>201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Erlangen den, 21</vt:lpstr>
    </vt:vector>
  </TitlesOfParts>
  <Company>Grundschule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Erlangen den, 21</dc:title>
  <dc:creator>pestalozzischule</dc:creator>
  <cp:lastModifiedBy>Kallertt, Verena</cp:lastModifiedBy>
  <cp:revision>8</cp:revision>
  <cp:lastPrinted>2021-01-27T10:54:00Z</cp:lastPrinted>
  <dcterms:created xsi:type="dcterms:W3CDTF">2021-01-26T13:50:00Z</dcterms:created>
  <dcterms:modified xsi:type="dcterms:W3CDTF">2021-01-27T12:48:00Z</dcterms:modified>
</cp:coreProperties>
</file>